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2B1" w:rsidRDefault="00042119" w:rsidP="007A52B1">
      <w:pPr>
        <w:pStyle w:val="Heading1"/>
        <w:pBdr>
          <w:bottom w:val="single" w:sz="12" w:space="1" w:color="auto"/>
        </w:pBdr>
        <w:jc w:val="center"/>
      </w:pPr>
      <w:r>
        <w:t>Title</w:t>
      </w:r>
    </w:p>
    <w:p w:rsidR="007A52B1" w:rsidRPr="00042119" w:rsidRDefault="007A52B1" w:rsidP="00042119">
      <w:pPr>
        <w:pStyle w:val="NoSpacing"/>
        <w:tabs>
          <w:tab w:val="left" w:pos="2520"/>
        </w:tabs>
      </w:pPr>
      <w:r w:rsidRPr="0028337A">
        <w:rPr>
          <w:b/>
        </w:rPr>
        <w:t>Document Maintainers:</w:t>
      </w:r>
      <w:r w:rsidRPr="0028337A">
        <w:rPr>
          <w:b/>
        </w:rPr>
        <w:tab/>
      </w:r>
      <w:r w:rsidR="00042119">
        <w:t>[Name of person responsible for document]</w:t>
      </w:r>
    </w:p>
    <w:p w:rsidR="007A52B1" w:rsidRPr="00042119" w:rsidRDefault="00042119" w:rsidP="00042119">
      <w:pPr>
        <w:pStyle w:val="NoSpacing"/>
        <w:tabs>
          <w:tab w:val="left" w:pos="2520"/>
        </w:tabs>
      </w:pPr>
      <w:r>
        <w:rPr>
          <w:b/>
        </w:rPr>
        <w:t>Reviewers:</w:t>
      </w:r>
      <w:r>
        <w:rPr>
          <w:b/>
        </w:rPr>
        <w:tab/>
      </w:r>
      <w:r>
        <w:t>[Names of all people, categorized into work groups, who have reviewed]</w:t>
      </w:r>
    </w:p>
    <w:p w:rsidR="00042119" w:rsidRPr="00042119" w:rsidRDefault="007A52B1" w:rsidP="00042119">
      <w:pPr>
        <w:pStyle w:val="NoSpacing"/>
        <w:tabs>
          <w:tab w:val="left" w:pos="2520"/>
        </w:tabs>
      </w:pPr>
      <w:r w:rsidRPr="0028337A">
        <w:rPr>
          <w:b/>
        </w:rPr>
        <w:t xml:space="preserve">Effective Date: </w:t>
      </w:r>
      <w:r w:rsidRPr="0028337A">
        <w:rPr>
          <w:b/>
        </w:rPr>
        <w:tab/>
      </w:r>
      <w:r w:rsidR="00042119">
        <w:t>[Date these guidelines go into effect]</w:t>
      </w:r>
    </w:p>
    <w:p w:rsidR="007A52B1" w:rsidRPr="00042119" w:rsidRDefault="00042119" w:rsidP="00042119">
      <w:pPr>
        <w:pStyle w:val="NoSpacing"/>
        <w:tabs>
          <w:tab w:val="left" w:pos="2520"/>
        </w:tabs>
      </w:pPr>
      <w:r>
        <w:rPr>
          <w:b/>
        </w:rPr>
        <w:t>References:</w:t>
      </w:r>
      <w:r>
        <w:rPr>
          <w:b/>
        </w:rPr>
        <w:tab/>
      </w:r>
      <w:r>
        <w:t>[Note any SPG links]</w:t>
      </w:r>
    </w:p>
    <w:p w:rsidR="007A52B1" w:rsidRPr="00042119" w:rsidRDefault="00042119" w:rsidP="00042119">
      <w:pPr>
        <w:pStyle w:val="NoSpacing"/>
        <w:tabs>
          <w:tab w:val="left" w:pos="2520"/>
        </w:tabs>
      </w:pPr>
      <w:r>
        <w:rPr>
          <w:b/>
        </w:rPr>
        <w:t>Status:</w:t>
      </w:r>
      <w:r>
        <w:rPr>
          <w:b/>
        </w:rPr>
        <w:tab/>
      </w:r>
      <w:r>
        <w:t>[Document status: working draft, draft, final]</w:t>
      </w:r>
    </w:p>
    <w:p w:rsidR="00042119" w:rsidRPr="00042119" w:rsidRDefault="00042119" w:rsidP="00042119">
      <w:pPr>
        <w:pStyle w:val="NoSpacing"/>
        <w:tabs>
          <w:tab w:val="left" w:pos="2520"/>
        </w:tabs>
        <w:rPr>
          <w:color w:val="808080" w:themeColor="background1" w:themeShade="80"/>
        </w:rPr>
      </w:pPr>
      <w:r>
        <w:rPr>
          <w:b/>
        </w:rPr>
        <w:t>Type:</w:t>
      </w:r>
      <w:r>
        <w:rPr>
          <w:b/>
        </w:rPr>
        <w:tab/>
      </w:r>
      <w:r w:rsidRPr="00042119">
        <w:t>[Internal IT</w:t>
      </w:r>
      <w:r>
        <w:t xml:space="preserve"> or PCC]</w:t>
      </w:r>
    </w:p>
    <w:p w:rsidR="007A52B1" w:rsidRPr="00042119" w:rsidRDefault="00042119" w:rsidP="00042119">
      <w:pPr>
        <w:pStyle w:val="NoSpacing"/>
        <w:tabs>
          <w:tab w:val="left" w:pos="2520"/>
        </w:tabs>
      </w:pPr>
      <w:r>
        <w:rPr>
          <w:b/>
        </w:rPr>
        <w:t xml:space="preserve">Version: </w:t>
      </w:r>
      <w:r>
        <w:rPr>
          <w:b/>
        </w:rPr>
        <w:tab/>
      </w:r>
      <w:r>
        <w:t>[Document version]</w:t>
      </w:r>
    </w:p>
    <w:p w:rsidR="007A52B1" w:rsidRPr="00042119" w:rsidRDefault="007A52B1" w:rsidP="00042119">
      <w:pPr>
        <w:pStyle w:val="NoSpacing"/>
        <w:pBdr>
          <w:bottom w:val="single" w:sz="12" w:space="1" w:color="auto"/>
        </w:pBdr>
        <w:tabs>
          <w:tab w:val="left" w:pos="2520"/>
        </w:tabs>
      </w:pPr>
      <w:r w:rsidRPr="0028337A">
        <w:rPr>
          <w:b/>
        </w:rPr>
        <w:t>Revision History:</w:t>
      </w:r>
      <w:r w:rsidR="00042119">
        <w:rPr>
          <w:b/>
        </w:rPr>
        <w:tab/>
      </w:r>
      <w:r w:rsidR="00042119">
        <w:t>[History of changes]</w:t>
      </w:r>
    </w:p>
    <w:p w:rsidR="007A52B1" w:rsidRDefault="007A52B1" w:rsidP="007A52B1">
      <w:pPr>
        <w:pStyle w:val="NoSpacing"/>
      </w:pPr>
    </w:p>
    <w:p w:rsidR="007A52B1" w:rsidRDefault="007A52B1" w:rsidP="007A52B1">
      <w:pPr>
        <w:pStyle w:val="NoSpacing"/>
      </w:pPr>
    </w:p>
    <w:p w:rsidR="007A52B1" w:rsidRPr="007A52B1" w:rsidRDefault="007A52B1" w:rsidP="007A52B1">
      <w:pPr>
        <w:pStyle w:val="NoSpacing"/>
        <w:rPr>
          <w:rStyle w:val="IntenseEmphasis"/>
        </w:rPr>
      </w:pPr>
      <w:r w:rsidRPr="007A52B1">
        <w:rPr>
          <w:rStyle w:val="IntenseEmphasis"/>
        </w:rPr>
        <w:t>I.</w:t>
      </w:r>
      <w:r w:rsidRPr="007A52B1">
        <w:rPr>
          <w:rStyle w:val="IntenseEmphasis"/>
        </w:rPr>
        <w:tab/>
        <w:t>Objective</w:t>
      </w:r>
    </w:p>
    <w:p w:rsidR="007A52B1" w:rsidRDefault="007A52B1" w:rsidP="007A52B1">
      <w:pPr>
        <w:pStyle w:val="NoSpacing"/>
      </w:pPr>
    </w:p>
    <w:p w:rsidR="007A52B1" w:rsidRPr="007A52B1" w:rsidRDefault="007A52B1" w:rsidP="007A52B1">
      <w:pPr>
        <w:pStyle w:val="NoSpacing"/>
        <w:rPr>
          <w:rStyle w:val="IntenseEmphasis"/>
        </w:rPr>
      </w:pPr>
      <w:r w:rsidRPr="007A52B1">
        <w:rPr>
          <w:rStyle w:val="IntenseEmphasis"/>
        </w:rPr>
        <w:t>II.</w:t>
      </w:r>
      <w:r w:rsidRPr="007A52B1">
        <w:rPr>
          <w:rStyle w:val="IntenseEmphasis"/>
        </w:rPr>
        <w:tab/>
        <w:t>Justification</w:t>
      </w:r>
    </w:p>
    <w:p w:rsidR="007A52B1" w:rsidRDefault="007A52B1" w:rsidP="007A52B1">
      <w:pPr>
        <w:pStyle w:val="NoSpacing"/>
      </w:pPr>
    </w:p>
    <w:p w:rsidR="007A52B1" w:rsidRPr="007A52B1" w:rsidRDefault="007A52B1" w:rsidP="007A52B1">
      <w:pPr>
        <w:pStyle w:val="NoSpacing"/>
        <w:rPr>
          <w:rStyle w:val="IntenseEmphasis"/>
        </w:rPr>
      </w:pPr>
      <w:r w:rsidRPr="007A52B1">
        <w:rPr>
          <w:rStyle w:val="IntenseEmphasis"/>
        </w:rPr>
        <w:t>III.</w:t>
      </w:r>
      <w:r w:rsidRPr="007A52B1">
        <w:rPr>
          <w:rStyle w:val="IntenseEmphasis"/>
        </w:rPr>
        <w:tab/>
        <w:t>Scope</w:t>
      </w:r>
    </w:p>
    <w:p w:rsidR="007A52B1" w:rsidRDefault="007A52B1" w:rsidP="007A52B1">
      <w:pPr>
        <w:pStyle w:val="NoSpacing"/>
      </w:pPr>
    </w:p>
    <w:p w:rsidR="005D2BE6" w:rsidRPr="007A52B1" w:rsidRDefault="007A52B1" w:rsidP="007A52B1">
      <w:pPr>
        <w:pStyle w:val="NoSpacing"/>
        <w:rPr>
          <w:rStyle w:val="IntenseEmphasis"/>
        </w:rPr>
      </w:pPr>
      <w:r w:rsidRPr="007A52B1">
        <w:rPr>
          <w:rStyle w:val="IntenseEmphasis"/>
        </w:rPr>
        <w:t>IV.</w:t>
      </w:r>
      <w:r w:rsidRPr="007A52B1">
        <w:rPr>
          <w:rStyle w:val="IntenseEmphasis"/>
        </w:rPr>
        <w:tab/>
      </w:r>
      <w:r>
        <w:rPr>
          <w:rStyle w:val="IntenseEmphasis"/>
        </w:rPr>
        <w:t>Guidelines</w:t>
      </w:r>
    </w:p>
    <w:sectPr w:rsidR="005D2BE6" w:rsidRPr="007A52B1" w:rsidSect="00F372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AF7" w:rsidRDefault="00E66AF7">
      <w:r>
        <w:separator/>
      </w:r>
    </w:p>
  </w:endnote>
  <w:endnote w:type="continuationSeparator" w:id="0">
    <w:p w:rsidR="00E66AF7" w:rsidRDefault="00E66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AF7" w:rsidRDefault="00E66AF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290" w:rsidRDefault="00F37290" w:rsidP="00D35409">
    <w:pPr>
      <w:pStyle w:val="Footer"/>
      <w:pBdr>
        <w:bottom w:val="single" w:sz="12" w:space="1" w:color="auto"/>
      </w:pBdr>
      <w:jc w:val="center"/>
      <w:rPr>
        <w:rStyle w:val="PageNumber"/>
      </w:rPr>
    </w:pPr>
  </w:p>
  <w:p w:rsidR="00F37290" w:rsidRDefault="00F37290" w:rsidP="00CC0972">
    <w:pPr>
      <w:pStyle w:val="Footer"/>
      <w:tabs>
        <w:tab w:val="clear" w:pos="8640"/>
        <w:tab w:val="right" w:pos="9360"/>
      </w:tabs>
    </w:pPr>
    <w:r>
      <w:rPr>
        <w:rStyle w:val="PageNumber"/>
      </w:rPr>
      <w:tab/>
    </w:r>
    <w:r w:rsidR="004F564D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4F564D">
      <w:rPr>
        <w:rStyle w:val="PageNumber"/>
      </w:rPr>
      <w:fldChar w:fldCharType="separate"/>
    </w:r>
    <w:r w:rsidR="00E66AF7">
      <w:rPr>
        <w:rStyle w:val="PageNumber"/>
        <w:noProof/>
      </w:rPr>
      <w:t>1</w:t>
    </w:r>
    <w:r w:rsidR="004F564D">
      <w:rPr>
        <w:rStyle w:val="PageNumber"/>
      </w:rPr>
      <w:fldChar w:fldCharType="end"/>
    </w:r>
    <w:r>
      <w:rPr>
        <w:rStyle w:val="PageNumber"/>
      </w:rPr>
      <w:t>/</w:t>
    </w:r>
    <w:r w:rsidR="004F564D"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 w:rsidR="004F564D">
      <w:rPr>
        <w:rStyle w:val="PageNumber"/>
      </w:rPr>
      <w:fldChar w:fldCharType="separate"/>
    </w:r>
    <w:r w:rsidR="00E66AF7">
      <w:rPr>
        <w:rStyle w:val="PageNumber"/>
        <w:noProof/>
      </w:rPr>
      <w:t>1</w:t>
    </w:r>
    <w:r w:rsidR="004F564D">
      <w:rPr>
        <w:rStyle w:val="PageNumber"/>
      </w:rPr>
      <w:fldChar w:fldCharType="end"/>
    </w:r>
    <w:r>
      <w:rPr>
        <w:rStyle w:val="PageNumber"/>
      </w:rPr>
      <w:tab/>
    </w:r>
    <w:r w:rsidR="004F564D">
      <w:rPr>
        <w:rStyle w:val="PageNumber"/>
      </w:rPr>
      <w:fldChar w:fldCharType="begin"/>
    </w:r>
    <w:r>
      <w:rPr>
        <w:rStyle w:val="PageNumber"/>
      </w:rPr>
      <w:instrText xml:space="preserve"> DATE \@ "M/d/yyyy" </w:instrText>
    </w:r>
    <w:r w:rsidR="004F564D">
      <w:rPr>
        <w:rStyle w:val="PageNumber"/>
      </w:rPr>
      <w:fldChar w:fldCharType="separate"/>
    </w:r>
    <w:r w:rsidR="00E66AF7">
      <w:rPr>
        <w:rStyle w:val="PageNumber"/>
        <w:noProof/>
      </w:rPr>
      <w:t>9/15/2010</w:t>
    </w:r>
    <w:r w:rsidR="004F564D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AF7" w:rsidRDefault="00E66AF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AF7" w:rsidRDefault="00E66AF7">
      <w:r>
        <w:separator/>
      </w:r>
    </w:p>
  </w:footnote>
  <w:footnote w:type="continuationSeparator" w:id="0">
    <w:p w:rsidR="00E66AF7" w:rsidRDefault="00E66A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AF7" w:rsidRDefault="00E66AF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290" w:rsidRPr="00E66AF7" w:rsidRDefault="00E66AF7" w:rsidP="00E66AF7">
    <w:pPr>
      <w:pStyle w:val="NoSpacing"/>
      <w:pBdr>
        <w:bottom w:val="single" w:sz="12" w:space="1" w:color="auto"/>
      </w:pBdr>
      <w:tabs>
        <w:tab w:val="right" w:pos="9360"/>
      </w:tabs>
    </w:pPr>
    <w:r>
      <w:rPr>
        <w:noProof/>
      </w:rPr>
      <w:drawing>
        <wp:inline distT="0" distB="0" distL="0" distR="0" wp14:anchorId="2263AAD4" wp14:editId="649D3A57">
          <wp:extent cx="1781175" cy="402001"/>
          <wp:effectExtent l="0" t="0" r="0" b="0"/>
          <wp:docPr id="1" name="Picture 1" descr="C:\Users\bbasgen\AppData\Local\Microsoft\Windows\Temporary Internet Files\Content.Outlook\4Y2I7A91\PCC_ITsecurity_logo_287 (4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basgen\AppData\Local\Microsoft\Windows\Temporary Internet Files\Content.Outlook\4Y2I7A91\PCC_ITsecurity_logo_287 (4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4020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>Internal Only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AF7" w:rsidRDefault="00E66AF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00323"/>
    <w:multiLevelType w:val="hybridMultilevel"/>
    <w:tmpl w:val="53A8E8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622007"/>
    <w:multiLevelType w:val="hybridMultilevel"/>
    <w:tmpl w:val="C0CA7F8C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284B794A"/>
    <w:multiLevelType w:val="hybridMultilevel"/>
    <w:tmpl w:val="5B2C3A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BF322E"/>
    <w:multiLevelType w:val="hybridMultilevel"/>
    <w:tmpl w:val="82FC743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64463B7"/>
    <w:multiLevelType w:val="hybridMultilevel"/>
    <w:tmpl w:val="736C60C6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58E04F6A"/>
    <w:multiLevelType w:val="hybridMultilevel"/>
    <w:tmpl w:val="D0DABF9C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74664D09"/>
    <w:multiLevelType w:val="hybridMultilevel"/>
    <w:tmpl w:val="2936670E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780D4BAF"/>
    <w:multiLevelType w:val="hybridMultilevel"/>
    <w:tmpl w:val="8B9ED2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AF7"/>
    <w:rsid w:val="00042119"/>
    <w:rsid w:val="00071F8C"/>
    <w:rsid w:val="00072C61"/>
    <w:rsid w:val="000B19A0"/>
    <w:rsid w:val="000F42E7"/>
    <w:rsid w:val="001712B2"/>
    <w:rsid w:val="00172FB8"/>
    <w:rsid w:val="001F03C8"/>
    <w:rsid w:val="00206E40"/>
    <w:rsid w:val="0028337A"/>
    <w:rsid w:val="00302AE0"/>
    <w:rsid w:val="00324A71"/>
    <w:rsid w:val="0035147D"/>
    <w:rsid w:val="003E2165"/>
    <w:rsid w:val="00451EF5"/>
    <w:rsid w:val="004C43C9"/>
    <w:rsid w:val="004D3B1C"/>
    <w:rsid w:val="004F564D"/>
    <w:rsid w:val="005B2948"/>
    <w:rsid w:val="005B3357"/>
    <w:rsid w:val="005B5140"/>
    <w:rsid w:val="005B58C4"/>
    <w:rsid w:val="005D2BE6"/>
    <w:rsid w:val="00656CD9"/>
    <w:rsid w:val="00710EAC"/>
    <w:rsid w:val="00714051"/>
    <w:rsid w:val="0072230B"/>
    <w:rsid w:val="007461FF"/>
    <w:rsid w:val="007639F6"/>
    <w:rsid w:val="00773536"/>
    <w:rsid w:val="007A3B65"/>
    <w:rsid w:val="007A52B1"/>
    <w:rsid w:val="007D2E9C"/>
    <w:rsid w:val="00800C3D"/>
    <w:rsid w:val="008F2FC2"/>
    <w:rsid w:val="009164C4"/>
    <w:rsid w:val="00951B52"/>
    <w:rsid w:val="009705FC"/>
    <w:rsid w:val="009925E7"/>
    <w:rsid w:val="009D2E34"/>
    <w:rsid w:val="009E7929"/>
    <w:rsid w:val="00A007E3"/>
    <w:rsid w:val="00A97E6C"/>
    <w:rsid w:val="00AE235E"/>
    <w:rsid w:val="00AF4B5C"/>
    <w:rsid w:val="00B054FA"/>
    <w:rsid w:val="00B5740F"/>
    <w:rsid w:val="00B60F26"/>
    <w:rsid w:val="00B765B2"/>
    <w:rsid w:val="00B855C9"/>
    <w:rsid w:val="00B960E2"/>
    <w:rsid w:val="00BC614F"/>
    <w:rsid w:val="00C55D5A"/>
    <w:rsid w:val="00C723CE"/>
    <w:rsid w:val="00CC0972"/>
    <w:rsid w:val="00CE63DE"/>
    <w:rsid w:val="00D35409"/>
    <w:rsid w:val="00DC65F3"/>
    <w:rsid w:val="00E665EB"/>
    <w:rsid w:val="00E66AF7"/>
    <w:rsid w:val="00F37290"/>
    <w:rsid w:val="00F45D3C"/>
    <w:rsid w:val="00F56E4E"/>
    <w:rsid w:val="00F75D69"/>
    <w:rsid w:val="00F97229"/>
    <w:rsid w:val="00FA3954"/>
    <w:rsid w:val="00FE1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52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097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097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097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097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097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097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097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097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3540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3540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35409"/>
  </w:style>
  <w:style w:type="table" w:styleId="TableGrid">
    <w:name w:val="Table Grid"/>
    <w:basedOn w:val="TableNormal"/>
    <w:rsid w:val="00F4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800C3D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800C3D"/>
    <w:rPr>
      <w:vertAlign w:val="superscript"/>
    </w:rPr>
  </w:style>
  <w:style w:type="paragraph" w:styleId="BalloonText">
    <w:name w:val="Balloon Text"/>
    <w:basedOn w:val="Normal"/>
    <w:link w:val="BalloonTextChar"/>
    <w:rsid w:val="00F372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3729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A52B1"/>
    <w:rPr>
      <w:rFonts w:asciiTheme="majorHAnsi" w:eastAsiaTheme="majorEastAsia" w:hAnsiTheme="majorHAnsi" w:cstheme="majorBidi"/>
      <w:b/>
      <w:bCs/>
      <w:color w:val="365F91" w:themeColor="accent1" w:themeShade="BF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09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C097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CC097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CC097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CC097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CC097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CC097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CC097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C097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CC097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C09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097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C097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CC0972"/>
    <w:rPr>
      <w:b/>
      <w:bCs/>
    </w:rPr>
  </w:style>
  <w:style w:type="character" w:styleId="Emphasis">
    <w:name w:val="Emphasis"/>
    <w:basedOn w:val="DefaultParagraphFont"/>
    <w:uiPriority w:val="20"/>
    <w:qFormat/>
    <w:rsid w:val="00CC0972"/>
    <w:rPr>
      <w:i/>
      <w:iCs/>
    </w:rPr>
  </w:style>
  <w:style w:type="paragraph" w:styleId="NoSpacing">
    <w:name w:val="No Spacing"/>
    <w:uiPriority w:val="1"/>
    <w:qFormat/>
    <w:rsid w:val="00CC097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C097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C0972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C0972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097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0972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CC0972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7A52B1"/>
    <w:rPr>
      <w:b/>
      <w:bCs/>
      <w:iCs/>
      <w:color w:val="4F81BD" w:themeColor="accent1"/>
      <w:sz w:val="28"/>
    </w:rPr>
  </w:style>
  <w:style w:type="character" w:styleId="SubtleReference">
    <w:name w:val="Subtle Reference"/>
    <w:basedOn w:val="DefaultParagraphFont"/>
    <w:uiPriority w:val="31"/>
    <w:qFormat/>
    <w:rsid w:val="00CC0972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CC0972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CC0972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C0972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52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097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097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097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097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097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097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097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097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3540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3540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35409"/>
  </w:style>
  <w:style w:type="table" w:styleId="TableGrid">
    <w:name w:val="Table Grid"/>
    <w:basedOn w:val="TableNormal"/>
    <w:rsid w:val="00F4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800C3D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800C3D"/>
    <w:rPr>
      <w:vertAlign w:val="superscript"/>
    </w:rPr>
  </w:style>
  <w:style w:type="paragraph" w:styleId="BalloonText">
    <w:name w:val="Balloon Text"/>
    <w:basedOn w:val="Normal"/>
    <w:link w:val="BalloonTextChar"/>
    <w:rsid w:val="00F372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3729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A52B1"/>
    <w:rPr>
      <w:rFonts w:asciiTheme="majorHAnsi" w:eastAsiaTheme="majorEastAsia" w:hAnsiTheme="majorHAnsi" w:cstheme="majorBidi"/>
      <w:b/>
      <w:bCs/>
      <w:color w:val="365F91" w:themeColor="accent1" w:themeShade="BF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09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C097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CC097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CC097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CC097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CC097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CC097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CC097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C097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CC097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C09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097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C097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CC0972"/>
    <w:rPr>
      <w:b/>
      <w:bCs/>
    </w:rPr>
  </w:style>
  <w:style w:type="character" w:styleId="Emphasis">
    <w:name w:val="Emphasis"/>
    <w:basedOn w:val="DefaultParagraphFont"/>
    <w:uiPriority w:val="20"/>
    <w:qFormat/>
    <w:rsid w:val="00CC0972"/>
    <w:rPr>
      <w:i/>
      <w:iCs/>
    </w:rPr>
  </w:style>
  <w:style w:type="paragraph" w:styleId="NoSpacing">
    <w:name w:val="No Spacing"/>
    <w:uiPriority w:val="1"/>
    <w:qFormat/>
    <w:rsid w:val="00CC097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C097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C0972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C0972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097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0972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CC0972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7A52B1"/>
    <w:rPr>
      <w:b/>
      <w:bCs/>
      <w:iCs/>
      <w:color w:val="4F81BD" w:themeColor="accent1"/>
      <w:sz w:val="28"/>
    </w:rPr>
  </w:style>
  <w:style w:type="character" w:styleId="SubtleReference">
    <w:name w:val="Subtle Reference"/>
    <w:basedOn w:val="DefaultParagraphFont"/>
    <w:uiPriority w:val="31"/>
    <w:qFormat/>
    <w:rsid w:val="00CC0972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CC0972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CC0972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C097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Unit Guidelines</Template>
  <TotalTime>1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Pima County Community College</Company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Basgen, Brian</dc:creator>
  <cp:lastModifiedBy>Basgen, Brian</cp:lastModifiedBy>
  <cp:revision>1</cp:revision>
  <cp:lastPrinted>2008-04-11T23:21:00Z</cp:lastPrinted>
  <dcterms:created xsi:type="dcterms:W3CDTF">2010-09-15T20:27:00Z</dcterms:created>
  <dcterms:modified xsi:type="dcterms:W3CDTF">2010-09-15T20:28:00Z</dcterms:modified>
</cp:coreProperties>
</file>